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5"/>
        <w:gridCol w:w="2740"/>
        <w:gridCol w:w="489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乌鲁木齐市高新区（新市区）迎宾路愈见每日每夜便利店（个体工商户）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从许可管理、食品安全与管理、建筑与布局、食品采购与贮存、环境卫生与卫生设施、食品经营过程的卫生等内容进行逐项检查。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2026年7月29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ind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经现场检查发现，该单位符合《国境口岸食品销售单位日常卫生监督现场检查表（一）》要求。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4E6DA15-CD7A-42C4-B78D-3DBC9774502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20</TotalTime>
  <Application>Yozo_Office27021597764231179</Application>
  <Pages>1</Pages>
  <Words>0</Words>
  <Characters>152</Characters>
  <Lines>0</Lines>
  <Paragraphs>3</Paragraphs>
  <CharactersWithSpaces>203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ma_chuntao</dc:creator>
  <cp:lastModifiedBy>user</cp:lastModifiedBy>
  <cp:revision>2</cp:revision>
  <dcterms:created xsi:type="dcterms:W3CDTF">2025-10-28T09:30:00Z</dcterms:created>
  <dcterms:modified xsi:type="dcterms:W3CDTF">2026-07-30T08:04:00Z</dcterms:modified>
</cp:coreProperties>
</file>