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w:drawing>
          <wp:inline distT="0" distB="0" distL="85723" distR="85723">
            <wp:extent cx="5616574" cy="7018703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6574" cy="701870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85723" distR="85723">
            <wp:extent cx="5616574" cy="2946541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6574" cy="294654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image" Target="media/5.pn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2</Pages>
  <Words>0</Words>
  <Characters>0</Characters>
  <Lines>2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余慧</dc:creator>
  <cp:lastModifiedBy>余慧</cp:lastModifiedBy>
  <cp:revision>1</cp:revision>
  <dcterms:created xsi:type="dcterms:W3CDTF">2023-04-26T02:36:09Z</dcterms:created>
  <dcterms:modified xsi:type="dcterms:W3CDTF">2023-04-26T02:38:12Z</dcterms:modified>
</cp:coreProperties>
</file>