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r>
        <mc:AlternateContent>
          <mc:Choice Requires="wps">
            <w:drawing>
              <wp:anchor distT="0" distB="0" distL="114298" distR="114298" simplePos="0" relativeHeight="57" behindDoc="0" locked="0" layoutInCell="1" hidden="0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-114300</wp:posOffset>
                </wp:positionV>
                <wp:extent cx="4961254" cy="438150"/>
                <wp:effectExtent l="0" t="0" r="0" b="0"/>
                <wp:wrapNone/>
                <wp:docPr id="1" name="_x0000_s114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961254" cy="43815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2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进口危险化学品入境流程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41 3" o:spid="_x0000_s3" fillcolor="#FFFFFF" stroked="t" style="position:absolute;margin-left:42.45pt;margin-top:-9.0pt;width:390.65pt;height:34.5pt;z-index:57;mso-position-horizontal:absolute;mso-position-vertical:absolute;mso-wrap-distance-left:8.999863pt;mso-wrap-distance-right:8.999863pt;mso-wrap-style:square;">
                <v:stroke color="#000000"/>
                <v:textbox id="848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进口危险化学品入境流程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</w:pPr>
      <w:r>
        <mc:AlternateContent>
          <mc:Choice Requires="wps">
            <w:drawing>
              <wp:anchor distT="0" distB="0" distL="114298" distR="114298" simplePos="0" relativeHeight="83" behindDoc="0" locked="0" layoutInCell="1" hidden="0" allowOverlap="1">
                <wp:simplePos x="0" y="0"/>
                <wp:positionH relativeFrom="column">
                  <wp:posOffset>4514216</wp:posOffset>
                </wp:positionH>
                <wp:positionV relativeFrom="paragraph">
                  <wp:posOffset>6402726</wp:posOffset>
                </wp:positionV>
                <wp:extent cx="2153175" cy="1937859"/>
                <wp:effectExtent l="0" t="0" r="0" b="0"/>
                <wp:wrapNone/>
                <wp:docPr id="4" name="_x0000_s120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53175" cy="1937859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 id="5"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ind w:firstLineChars="200" w:firstLine="360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危险化学品进口企业应当保证危险化学品符合以下要求：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（一）我国国家技术规范的强制性要求；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（二）有关国际公约、国际规则、条约、协议、议定书、备忘录等；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（三）海关总署以及原质检总局指定的技术规范、标准。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对进口危险化学品所用包装，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其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包装型式、包装标记、包装类别、包装规格、单件重量、包装使用状况等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应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符合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规定要求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206 6" o:spid="_x0000_s6" fillcolor="#FFFFFF" stroked="t" style="position:absolute;margin-left:355.4501pt;margin-top:504.1516pt;width:169.54137pt;height:152.58739pt;z-index:83;mso-position-horizontal:absolute;mso-position-vertical:absolute;mso-wrap-distance-left:8.999863pt;mso-wrap-distance-right:8.999863pt;mso-wrap-style:square;">
                <v:stroke color="#FFFFFF"/>
                <v:textbox id="856" inset="2.54mm,1.27mm,2.54mm,1.27mm" o:insetmode="custom" style="layout-flow:horizontal;v-text-anchor:top;"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ind w:firstLineChars="200" w:firstLine="360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危险化学品进口企业应当保证危险化学品符合以下要求：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（一）我国国家技术规范的强制性要求；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（二）有关国际公约、国际规则、条约、协议、议定书、备忘录等；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（三）海关总署以及原质检总局指定的技术规范、标准。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对进口危险化学品所用包装，</w:t>
                      </w:r>
                      <w:r>
                        <w:rPr>
                          <w:sz w:val="18"/>
                          <w:szCs w:val="18"/>
                        </w:rPr>
                        <w:t>其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包装型式、包装标记、包装类别、包装规格、单件重量、包装使用状况等</w:t>
                      </w:r>
                      <w:r>
                        <w:rPr>
                          <w:sz w:val="18"/>
                          <w:szCs w:val="18"/>
                        </w:rPr>
                        <w:t>应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符合</w:t>
                      </w:r>
                      <w:r>
                        <w:rPr>
                          <w:sz w:val="18"/>
                          <w:szCs w:val="18"/>
                        </w:rPr>
                        <w:t>规定要求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  <w:p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89" behindDoc="0" locked="0" layoutInCell="0" hidden="0" allowOverlap="1">
                <wp:simplePos x="0" y="0"/>
                <wp:positionH relativeFrom="page">
                  <wp:posOffset>4808858</wp:posOffset>
                </wp:positionH>
                <wp:positionV relativeFrom="page">
                  <wp:posOffset>9098290</wp:posOffset>
                </wp:positionV>
                <wp:extent cx="2239645" cy="132079"/>
                <wp:effectExtent l="0" t="0" r="0" b="0"/>
                <wp:wrapNone/>
                <wp:docPr id="7" name="_x0000_s120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39645" cy="132079"/>
                        </a:xfrm>
                        <a:custGeom>
                          <a:gdLst>
                            <a:gd name="T1" fmla="*/ 0 w 21600"/>
                            <a:gd name="T2" fmla="*/ 0 h 21600"/>
                            <a:gd name="T3" fmla="*/ 21600 w 21600"/>
                            <a:gd name="T4" fmla="*/ 21600 h 21600"/>
                          </a:gdLst>
                          <a:rect l="T1" t="T2" r="T3" b="T4"/>
                          <a:pathLst>
                            <a:path w="21600" h="21600">
                              <a:moveTo>
                                <a:pt x="0" y="0"/>
                              </a:moveTo>
                              <a:cubicBezTo>
                                <a:pt x="875" y="9969"/>
                                <a:pt x="1766" y="19938"/>
                                <a:pt x="3876" y="20769"/>
                              </a:cubicBezTo>
                              <a:cubicBezTo>
                                <a:pt x="5986" y="21600"/>
                                <a:pt x="9705" y="6092"/>
                                <a:pt x="12659" y="4984"/>
                              </a:cubicBezTo>
                              <a:cubicBezTo>
                                <a:pt x="15613" y="3876"/>
                                <a:pt x="20115" y="11907"/>
                                <a:pt x="21600" y="14123"/>
                              </a:cubicBezTo>
                            </a:path>
                          </a:pathLst>
                        </a:custGeom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0" id="_x0000_s1209 8" o:spid="_x0000_s8" filled="f" stroked="t" o:allowincell="f" coordsize="3526,207" path="m,c142,95,288,191,632,199c977,207,1584,58,2067,47c2549,37,3284,114,3526,135e" style="position:absolute;margin-left:378.6502pt;margin-top:716.40076pt;width:176.34999pt;height:10.399958pt;z-index:89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87" behindDoc="0" locked="0" layoutInCell="0" hidden="0" allowOverlap="1">
                <wp:simplePos x="0" y="0"/>
                <wp:positionH relativeFrom="page">
                  <wp:posOffset>7147561</wp:posOffset>
                </wp:positionH>
                <wp:positionV relativeFrom="page">
                  <wp:posOffset>7139960</wp:posOffset>
                </wp:positionV>
                <wp:extent cx="28574" cy="2013425"/>
                <wp:effectExtent l="0" t="0" r="0" b="0"/>
                <wp:wrapNone/>
                <wp:docPr id="9" name="_x0000_s1208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H="1" rot="21600000">
                          <a:off x="7147561" y="7139960"/>
                          <a:ext cx="28574" cy="2013425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208 10" o:spid="_x0000_s10" fillcolor="#FFFFFF" stroked="t" o:allowincell="f" style="position:absolute;margin-left:562.8001pt;margin-top:562.2016pt;width:2.249939pt;height:158.53741pt;flip:x;z-index:87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85" behindDoc="0" locked="0" layoutInCell="0" hidden="0" allowOverlap="1">
                <wp:simplePos x="0" y="0"/>
                <wp:positionH relativeFrom="page">
                  <wp:posOffset>4828541</wp:posOffset>
                </wp:positionH>
                <wp:positionV relativeFrom="page">
                  <wp:posOffset>7132340</wp:posOffset>
                </wp:positionV>
                <wp:extent cx="2324735" cy="1270"/>
                <wp:effectExtent l="0" t="0" r="0" b="0"/>
                <wp:wrapNone/>
                <wp:docPr id="11" name="_x0000_s120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4828541" y="7132340"/>
                          <a:ext cx="2324735" cy="1270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207 12" o:spid="_x0000_s12" fillcolor="#FFFFFF" stroked="t" o:allowincell="f" style="position:absolute;margin-left:380.20007pt;margin-top:561.6016pt;width:183.04999pt;height:0.099975586pt;z-index:85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07" behindDoc="0" locked="0" layoutInCell="1" hidden="0" allowOverlap="1">
                <wp:simplePos x="0" y="0"/>
                <wp:positionH relativeFrom="column">
                  <wp:posOffset>4007480</wp:posOffset>
                </wp:positionH>
                <wp:positionV relativeFrom="paragraph">
                  <wp:posOffset>5101581</wp:posOffset>
                </wp:positionV>
                <wp:extent cx="1840773" cy="1038762"/>
                <wp:effectExtent l="0" t="0" r="0" b="0"/>
                <wp:wrapNone/>
                <wp:docPr id="13" name="_x0000_s1250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40773" cy="1038762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14">
                        <w:txbxContent>
                          <w:p>
                            <w:p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经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现场检查全部项目（含取样送检）</w:t>
                            </w: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未见异常的，办理入境手续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注：先放后检商品按照海关总署有关要求办理入境手续。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250 15" o:spid="_x0000_s15" fillcolor="#FFFFFF" stroked="t" style="position:absolute;margin-left:315.54965pt;margin-top:401.69937pt;width:144.9428pt;height:81.79229pt;z-index:107;mso-position-horizontal:absolute;mso-position-vertical:absolute;mso-wrap-distance-left:8.999863pt;mso-wrap-distance-right:8.999863pt;mso-wrap-style:square;">
                <v:stroke color="#000000"/>
                <v:textbox id="860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经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现场检查全部项目（含取样送检）</w:t>
                      </w: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未见异常的，办理入境手续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。</w:t>
                      </w:r>
                    </w:p>
                    <w:p>
                      <w:p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注：先放后检商品按照海关总署有关要求办理入境手续。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23" behindDoc="0" locked="0" layoutInCell="1" hidden="0" allowOverlap="1">
                <wp:simplePos x="0" y="0"/>
                <wp:positionH relativeFrom="column">
                  <wp:posOffset>2971754</wp:posOffset>
                </wp:positionH>
                <wp:positionV relativeFrom="paragraph">
                  <wp:posOffset>5477327</wp:posOffset>
                </wp:positionV>
                <wp:extent cx="895350" cy="352425"/>
                <wp:effectExtent l="0" t="0" r="0" b="0"/>
                <wp:wrapNone/>
                <wp:docPr id="16" name="_x0000_s113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352425"/>
                        </a:xfrm>
                        <a:prstGeom prst="rect"/>
                        <a:solidFill>
                          <a:srgbClr val="FF0000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17">
                        <w:txbxContent>
                          <w:p>
                            <w:pPr>
                              <w:spacing w:line="360" w:lineRule="auto"/>
                              <w:jc w:val="center"/>
                            </w:pPr>
                            <w:r>
                              <w:t>通关放行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36 18" o:spid="_x0000_s18" fillcolor="#FF0000" stroked="t" style="position:absolute;margin-left:233.99643pt;margin-top:431.28558pt;width:70.5pt;height:27.750034pt;z-index:123;mso-position-horizontal:absolute;mso-position-vertical:absolute;mso-wrap-distance-left:8.999863pt;mso-wrap-distance-right:8.999863pt;mso-wrap-style:square;">
                <v:stroke color="#000000"/>
                <v:textbox id="939" inset="2.54mm,1.27mm,2.54mm,1.27mm" o:insetmode="custom" style="layout-flow:horizontal;v-text-anchor:top;">
                  <w:txbxContent>
                    <w:p>
                      <w:pPr>
                        <w:spacing w:line="360" w:lineRule="auto"/>
                        <w:jc w:val="center"/>
                      </w:pPr>
                      <w:r>
                        <w:t>通关放行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21" behindDoc="0" locked="0" layoutInCell="1" hidden="0" allowOverlap="1">
                <wp:simplePos x="0" y="0"/>
                <wp:positionH relativeFrom="column">
                  <wp:posOffset>2971754</wp:posOffset>
                </wp:positionH>
                <wp:positionV relativeFrom="paragraph">
                  <wp:posOffset>5115382</wp:posOffset>
                </wp:positionV>
                <wp:extent cx="895350" cy="438150"/>
                <wp:effectExtent l="0" t="0" r="0" b="0"/>
                <wp:wrapNone/>
                <wp:docPr id="19" name="_x0000_s113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43815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20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综合业务部门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35 21" o:spid="_x0000_s21" fillcolor="#FFFFFF" stroked="t" style="position:absolute;margin-left:233.99643pt;margin-top:402.78604pt;width:70.5pt;height:34.500023pt;z-index:121;mso-position-horizontal:absolute;mso-position-vertical:absolute;mso-wrap-distance-left:8.999863pt;mso-wrap-distance-right:8.999863pt;mso-wrap-style:square;">
                <v:stroke color="#000000"/>
                <v:textbox id="938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综合业务部门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01" behindDoc="0" locked="0" layoutInCell="0" hidden="0" allowOverlap="1">
                <wp:simplePos x="0" y="0"/>
                <wp:positionH relativeFrom="page">
                  <wp:posOffset>3857638</wp:posOffset>
                </wp:positionH>
                <wp:positionV relativeFrom="page">
                  <wp:posOffset>4883075</wp:posOffset>
                </wp:positionV>
                <wp:extent cx="28574" cy="1044559"/>
                <wp:effectExtent l="0" t="0" r="0" b="0"/>
                <wp:wrapNone/>
                <wp:docPr id="22" name="_x0000_s123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3857638" y="4883075"/>
                          <a:ext cx="28574" cy="1044559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237 23" o:spid="_x0000_s23" fillcolor="#FFFFFF" stroked="t" o:allowincell="f" style="position:absolute;margin-left:303.751pt;margin-top:384.4941pt;width:2.2499695pt;height:82.24878pt;z-index:101;mso-position-horizontal:absolute;mso-position-horizontal-relative:page;mso-position-vertical:absolute;mso-position-vertical-relative:page;mso-wrap-distance-left:8.999863pt;mso-wrap-distance-right:8.999863pt;">
                <v:stroke color="#000000" endarrow="block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05" behindDoc="0" locked="0" layoutInCell="1" hidden="0" allowOverlap="1">
                <wp:simplePos x="0" y="0"/>
                <wp:positionH relativeFrom="column">
                  <wp:posOffset>4022656</wp:posOffset>
                </wp:positionH>
                <wp:positionV relativeFrom="paragraph">
                  <wp:posOffset>4178933</wp:posOffset>
                </wp:positionV>
                <wp:extent cx="698489" cy="273684"/>
                <wp:effectExtent l="0" t="0" r="0" b="0"/>
                <wp:wrapNone/>
                <wp:docPr id="24" name="_x0000_s124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8489" cy="273684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 id="25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发现异常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249 26" o:spid="_x0000_s26" fillcolor="#FFFFFF" stroked="t" style="position:absolute;margin-left:316.7446pt;margin-top:329.04987pt;width:54.99917pt;height:21.549995pt;z-index:105;mso-position-horizontal:absolute;mso-position-vertical:absolute;mso-wrap-distance-left:8.999863pt;mso-wrap-distance-right:8.999863pt;mso-wrap-style:square;">
                <v:stroke color="#FFFFFF"/>
                <v:textbox id="861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发现异常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77" behindDoc="0" locked="0" layoutInCell="1" hidden="0" allowOverlap="1">
                <wp:simplePos x="0" y="0"/>
                <wp:positionH relativeFrom="column">
                  <wp:posOffset>873118</wp:posOffset>
                </wp:positionH>
                <wp:positionV relativeFrom="paragraph">
                  <wp:posOffset>4267841</wp:posOffset>
                </wp:positionV>
                <wp:extent cx="1384299" cy="545372"/>
                <wp:effectExtent l="0" t="0" r="0" b="0"/>
                <wp:wrapNone/>
                <wp:docPr id="27" name="_x0000_s1164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84299" cy="545372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 id="28">
                        <w:txbxContent>
                          <w:p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海关按照规定要求对货物实施取样送检。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64 29" o:spid="_x0000_s29" fillcolor="#FFFFFF" stroked="t" style="position:absolute;margin-left:68.749504pt;margin-top:336.05054pt;width:108.999985pt;height:42.942753pt;z-index:77;mso-position-horizontal:absolute;mso-position-vertical:absolute;mso-wrap-distance-left:8.999863pt;mso-wrap-distance-right:8.999863pt;mso-wrap-style:square;">
                <v:stroke color="#FFFFFF"/>
                <v:textbox id="869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海关按照规定要求对货物实施取样送检。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99" behindDoc="0" locked="0" layoutInCell="0" hidden="0" allowOverlap="1">
                <wp:simplePos x="0" y="0"/>
                <wp:positionH relativeFrom="page">
                  <wp:posOffset>1263644</wp:posOffset>
                </wp:positionH>
                <wp:positionV relativeFrom="page">
                  <wp:posOffset>5650872</wp:posOffset>
                </wp:positionV>
                <wp:extent cx="1459865" cy="299084"/>
                <wp:effectExtent l="0" t="0" r="0" b="0"/>
                <wp:wrapNone/>
                <wp:docPr id="30" name="_x0000_s123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59865" cy="299084"/>
                        </a:xfrm>
                        <a:custGeom>
                          <a:gdLst>
                            <a:gd name="T1" fmla="*/ 0 w 21600"/>
                            <a:gd name="T2" fmla="*/ 0 h 21600"/>
                            <a:gd name="T3" fmla="*/ 21600 w 21600"/>
                            <a:gd name="T4" fmla="*/ 21600 h 21600"/>
                          </a:gdLst>
                          <a:rect l="T1" t="T2" r="T3" b="T4"/>
                          <a:pathLst>
                            <a:path w="21600" h="21600">
                              <a:moveTo>
                                <a:pt x="0" y="3072"/>
                              </a:moveTo>
                              <a:cubicBezTo>
                                <a:pt x="497" y="12336"/>
                                <a:pt x="1005" y="21600"/>
                                <a:pt x="2583" y="21600"/>
                              </a:cubicBezTo>
                              <a:cubicBezTo>
                                <a:pt x="4162" y="21600"/>
                                <a:pt x="6285" y="6145"/>
                                <a:pt x="9451" y="3072"/>
                              </a:cubicBezTo>
                              <a:cubicBezTo>
                                <a:pt x="12618" y="0"/>
                                <a:pt x="19579" y="3072"/>
                                <a:pt x="21600" y="3072"/>
                              </a:cubicBezTo>
                            </a:path>
                          </a:pathLst>
                        </a:custGeom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0" id="_x0000_s1235 31" o:spid="_x0000_s31" filled="f" stroked="t" o:allowincell="f" coordsize="2298,470" path="m,67c52,268,106,470,274,470c442,470,668,134,1005,67c1342,,2083,67,2298,67e" style="position:absolute;margin-left:99.49959pt;margin-top:444.9506pt;width:114.95pt;height:23.54998pt;z-index:99;mso-position-horizontal:absolute;mso-position-horizontal-relative:page;mso-position-vertical:absolute;mso-position-vertical-relative:page;mso-wrap-distance-left:8.999863pt;mso-wrap-distance-right:8.999863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81" behindDoc="0" locked="0" layoutInCell="0" hidden="0" allowOverlap="1">
                <wp:simplePos x="0" y="0"/>
                <wp:positionH relativeFrom="page">
                  <wp:posOffset>1282694</wp:posOffset>
                </wp:positionH>
                <wp:positionV relativeFrom="page">
                  <wp:posOffset>5045081</wp:posOffset>
                </wp:positionV>
                <wp:extent cx="952" cy="695959"/>
                <wp:effectExtent l="0" t="0" r="0" b="0"/>
                <wp:wrapNone/>
                <wp:docPr id="32" name="_x0000_s116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1282694" y="5045081"/>
                          <a:ext cx="952" cy="695959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167 33" o:spid="_x0000_s33" fillcolor="#FFFFFF" stroked="t" o:allowincell="f" style="position:absolute;margin-left:100.999565pt;margin-top:397.25052pt;width:0.07498932pt;height:54.799957pt;z-index:81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79" behindDoc="0" locked="0" layoutInCell="0" hidden="0" allowOverlap="1">
                <wp:simplePos x="0" y="0"/>
                <wp:positionH relativeFrom="page">
                  <wp:posOffset>1292219</wp:posOffset>
                </wp:positionH>
                <wp:positionV relativeFrom="page">
                  <wp:posOffset>5026032</wp:posOffset>
                </wp:positionV>
                <wp:extent cx="1459865" cy="952"/>
                <wp:effectExtent l="0" t="0" r="0" b="0"/>
                <wp:wrapNone/>
                <wp:docPr id="34" name="_x0000_s116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1292219" y="5026032"/>
                          <a:ext cx="1459865" cy="952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165 35" o:spid="_x0000_s35" fillcolor="#FFFFFF" stroked="t" o:allowincell="f" style="position:absolute;margin-left:101.74955pt;margin-top:395.75055pt;width:114.950005pt;height:0.07495117pt;z-index:79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75" behindDoc="0" locked="0" layoutInCell="1" hidden="0" allowOverlap="1">
                <wp:simplePos x="0" y="0"/>
                <wp:positionH relativeFrom="column">
                  <wp:posOffset>935369</wp:posOffset>
                </wp:positionH>
                <wp:positionV relativeFrom="paragraph">
                  <wp:posOffset>3681749</wp:posOffset>
                </wp:positionV>
                <wp:extent cx="1096010" cy="409575"/>
                <wp:effectExtent l="0" t="0" r="0" b="0"/>
                <wp:wrapNone/>
                <wp:docPr id="36" name="_x0000_s116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6010" cy="409575"/>
                        </a:xfrm>
                        <a:prstGeom prst="rect"/>
                        <a:solidFill>
                          <a:srgbClr val="FF0000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37">
                        <w:txbxContent>
                          <w:p>
                            <w:pPr>
                              <w:spacing w:line="240" w:lineRule="auto"/>
                              <w:jc w:val="center"/>
                            </w:pPr>
                            <w:r>
                              <w:t>采样送检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63 38" o:spid="_x0000_s38" fillcolor="#FF0000" stroked="t" style="position:absolute;margin-left:73.65118pt;margin-top:289.90152pt;width:86.3pt;height:32.25001pt;z-index:75;mso-position-horizontal:absolute;mso-position-vertical:absolute;mso-wrap-distance-left:8.999863pt;mso-wrap-distance-right:8.999863pt;mso-wrap-style:square;">
                <v:stroke color="#000000"/>
                <v:textbox id="872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</w:pPr>
                      <w:r>
                        <w:t>采样送检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73" behindDoc="0" locked="0" layoutInCell="1" hidden="0" allowOverlap="1">
                <wp:simplePos x="0" y="0"/>
                <wp:positionH relativeFrom="column">
                  <wp:posOffset>944894</wp:posOffset>
                </wp:positionH>
                <wp:positionV relativeFrom="paragraph">
                  <wp:posOffset>3413144</wp:posOffset>
                </wp:positionV>
                <wp:extent cx="1096010" cy="259080"/>
                <wp:effectExtent l="0" t="0" r="0" b="0"/>
                <wp:wrapNone/>
                <wp:docPr id="39" name="_x0000_s1162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6010" cy="25908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40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查检部门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62 41" o:spid="_x0000_s41" fillcolor="#FFFFFF" stroked="t" style="position:absolute;margin-left:74.40116pt;margin-top:268.7515pt;width:86.3pt;height:20.400019pt;z-index:73;mso-position-horizontal:absolute;mso-position-vertical:absolute;mso-wrap-distance-left:8.999863pt;mso-wrap-distance-right:8.999863pt;mso-wrap-style:square;">
                <v:stroke color="#000000"/>
                <v:textbox id="880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查检部门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19" behindDoc="0" locked="0" layoutInCell="1" hidden="0" allowOverlap="1">
                <wp:simplePos x="0" y="0"/>
                <wp:positionH relativeFrom="column">
                  <wp:posOffset>2085943</wp:posOffset>
                </wp:positionH>
                <wp:positionV relativeFrom="paragraph">
                  <wp:posOffset>3703568</wp:posOffset>
                </wp:positionV>
                <wp:extent cx="698489" cy="247246"/>
                <wp:effectExtent l="0" t="0" r="0" b="0"/>
                <wp:wrapNone/>
                <wp:docPr id="42" name="_x0000_s124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8489" cy="247246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 id="43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如需取样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249 44" o:spid="_x0000_s44" fillcolor="#FFFFFF" stroked="t" style="position:absolute;margin-left:164.2475pt;margin-top:291.61957pt;width:54.99917pt;height:19.46821pt;z-index:119;mso-position-horizontal:absolute;mso-position-vertical:absolute;mso-wrap-distance-left:8.999863pt;mso-wrap-distance-right:8.999863pt;mso-wrap-style:square;">
                <v:stroke color="#FFFFFF"/>
                <v:textbox id="936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如需取样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91" behindDoc="0" locked="0" layoutInCell="0" hidden="0" allowOverlap="1">
                <wp:simplePos x="0" y="0"/>
                <wp:positionH relativeFrom="page">
                  <wp:posOffset>2625685</wp:posOffset>
                </wp:positionH>
                <wp:positionV relativeFrom="page">
                  <wp:posOffset>4410722</wp:posOffset>
                </wp:positionV>
                <wp:extent cx="531804" cy="28574"/>
                <wp:effectExtent l="0" t="0" r="0" b="0"/>
                <wp:wrapNone/>
                <wp:docPr id="45" name="_x0000_s122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H="1" flipV="1" rot="0">
                          <a:off x="2625685" y="4410722"/>
                          <a:ext cx="531804" cy="28574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221 46" o:spid="_x0000_s46" fillcolor="#FFFFFF" stroked="t" o:allowincell="f" style="position:absolute;margin-left:206.74684pt;margin-top:347.30096pt;width:41.874344pt;height:2.2499695pt;flip:x y;z-index:91;mso-position-horizontal:absolute;mso-position-horizontal-relative:page;mso-position-vertical:absolute;mso-position-vertical-relative:page;mso-wrap-distance-left:8.999863pt;mso-wrap-distance-right:8.999863pt;">
                <v:stroke color="#000000" endarrow="block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97" behindDoc="0" locked="0" layoutInCell="1" hidden="0" allowOverlap="1">
                <wp:simplePos x="0" y="0"/>
                <wp:positionH relativeFrom="column">
                  <wp:posOffset>5022854</wp:posOffset>
                </wp:positionH>
                <wp:positionV relativeFrom="paragraph">
                  <wp:posOffset>4476122</wp:posOffset>
                </wp:positionV>
                <wp:extent cx="1098549" cy="352424"/>
                <wp:effectExtent l="0" t="0" r="0" b="0"/>
                <wp:wrapNone/>
                <wp:docPr id="47" name="_x0000_s1232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8549" cy="352424"/>
                        </a:xfrm>
                        <a:prstGeom prst="rect"/>
                        <a:solidFill>
                          <a:srgbClr val="FF0000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48">
                        <w:txbxContent>
                          <w:p>
                            <w:pPr>
                              <w:spacing w:line="360" w:lineRule="auto"/>
                              <w:jc w:val="center"/>
                            </w:pPr>
                            <w:r>
                              <w:t>后续处置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232 49" o:spid="_x0000_s49" fillcolor="#FF0000" stroked="t" style="position:absolute;margin-left:395.50037pt;margin-top:352.45062pt;width:86.49999pt;height:27.749989pt;z-index:97;mso-position-horizontal:absolute;mso-position-vertical:absolute;mso-wrap-distance-left:8.999863pt;mso-wrap-distance-right:8.999863pt;mso-wrap-style:square;">
                <v:stroke color="#000000"/>
                <v:textbox id="862" inset="2.54mm,1.27mm,2.54mm,1.27mm" o:insetmode="custom" style="layout-flow:horizontal;v-text-anchor:top;">
                  <w:txbxContent>
                    <w:p>
                      <w:pPr>
                        <w:spacing w:line="360" w:lineRule="auto"/>
                        <w:jc w:val="center"/>
                      </w:pPr>
                      <w:r>
                        <w:t>后续处置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95" behindDoc="0" locked="0" layoutInCell="1" hidden="0" allowOverlap="1">
                <wp:simplePos x="0" y="0"/>
                <wp:positionH relativeFrom="column">
                  <wp:posOffset>5013330</wp:posOffset>
                </wp:positionH>
                <wp:positionV relativeFrom="paragraph">
                  <wp:posOffset>4171322</wp:posOffset>
                </wp:positionV>
                <wp:extent cx="1098549" cy="304800"/>
                <wp:effectExtent l="0" t="0" r="0" b="0"/>
                <wp:wrapNone/>
                <wp:docPr id="50" name="_x0000_s123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8549" cy="30480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51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后续处置部门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231 52" o:spid="_x0000_s52" fillcolor="#FFFFFF" stroked="t" style="position:absolute;margin-left:394.7504pt;margin-top:328.45062pt;width:86.49999pt;height:24.0pt;z-index:95;mso-position-horizontal:absolute;mso-position-vertical:absolute;mso-wrap-distance-left:8.999863pt;mso-wrap-distance-right:8.999863pt;mso-wrap-style:square;">
                <v:stroke color="#000000"/>
                <v:textbox id="863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后续处置部门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03" behindDoc="0" locked="0" layoutInCell="0" hidden="0" allowOverlap="1">
                <wp:simplePos x="0" y="0"/>
                <wp:positionH relativeFrom="page">
                  <wp:posOffset>4523750</wp:posOffset>
                </wp:positionH>
                <wp:positionV relativeFrom="page">
                  <wp:posOffset>4933951</wp:posOffset>
                </wp:positionV>
                <wp:extent cx="829310" cy="351155"/>
                <wp:effectExtent l="0" t="0" r="0" b="0"/>
                <wp:wrapNone/>
                <wp:docPr id="53" name="_x0000_s1248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4523750" y="4933951"/>
                          <a:ext cx="829310" cy="351155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248 54" o:spid="_x0000_s54" fillcolor="#FFFFFF" stroked="t" o:allowincell="f" style="position:absolute;margin-left:356.2008pt;margin-top:388.50012pt;width:65.30002pt;height:27.650024pt;z-index:103;mso-position-horizontal:absolute;mso-position-horizontal-relative:page;mso-position-vertical:absolute;mso-position-vertical-relative:page;mso-wrap-distance-left:8.999863pt;mso-wrap-distance-right:8.999863pt;">
                <v:stroke color="#000000" endarrow="block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17" behindDoc="0" locked="0" layoutInCell="1" hidden="0" allowOverlap="1">
                <wp:simplePos x="0" y="0"/>
                <wp:positionH relativeFrom="column">
                  <wp:posOffset>4848151</wp:posOffset>
                </wp:positionH>
                <wp:positionV relativeFrom="paragraph">
                  <wp:posOffset>3372334</wp:posOffset>
                </wp:positionV>
                <wp:extent cx="1331595" cy="683894"/>
                <wp:effectExtent l="0" t="0" r="0" b="0"/>
                <wp:wrapNone/>
                <wp:docPr id="55" name="_x0000_s1250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31595" cy="683894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56">
                        <w:txbxContent>
                          <w:p>
                            <w:pPr>
                              <w:spacing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海关查验货物时，进口货物的收货人应当到场，并负责搬移货物，开拆和重封货物的包装。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250 57" o:spid="_x0000_s57" fillcolor="#FFFFFF" stroked="t" style="position:absolute;margin-left:381.7442pt;margin-top:265.53812pt;width:104.85pt;height:53.849995pt;z-index:117;mso-position-horizontal:absolute;mso-position-vertical:absolute;mso-wrap-distance-left:8.999863pt;mso-wrap-distance-right:8.999863pt;mso-wrap-style:square;">
                <v:stroke color="#000000"/>
                <v:textbox id="935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海关查验货物时，进口货物的收货人应当到场，并负责搬移货物，开拆和重封货物的包装。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109" behindDoc="0" locked="0" layoutInCell="0" hidden="0" allowOverlap="1">
                <wp:simplePos x="0" y="0"/>
                <wp:positionH relativeFrom="page">
                  <wp:posOffset>5172057</wp:posOffset>
                </wp:positionH>
                <wp:positionV relativeFrom="page">
                  <wp:posOffset>4190382</wp:posOffset>
                </wp:positionV>
                <wp:extent cx="100964" cy="683894"/>
                <wp:effectExtent l="0" t="0" r="0" b="0"/>
                <wp:wrapNone/>
                <wp:docPr id="58" name="_x0000_s125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0964" cy="683894"/>
                        </a:xfrm>
                        <a:prstGeom prst="leftBracket">
                          <a:avLst>
                            <a:gd name="adj" fmla="val 56447"/>
                          </a:avLst>
                        </a:prstGeom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85" id="_x0000_s1251 59" o:spid="_x0000_s59" filled="f" stroked="t" adj="1800" o:allowincell="f" style="position:absolute;margin-left:407.2486pt;margin-top:329.9514pt;width:7.949998pt;height:53.849995pt;z-index:109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11" behindDoc="0" locked="0" layoutInCell="0" hidden="0" allowOverlap="1">
                <wp:simplePos x="0" y="0"/>
                <wp:positionH relativeFrom="page">
                  <wp:posOffset>4450700</wp:posOffset>
                </wp:positionH>
                <wp:positionV relativeFrom="page">
                  <wp:posOffset>4455184</wp:posOffset>
                </wp:positionV>
                <wp:extent cx="675258" cy="28574"/>
                <wp:effectExtent l="0" t="0" r="0" b="0"/>
                <wp:wrapNone/>
                <wp:docPr id="60" name="_x0000_s1252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4450700" y="4455184"/>
                          <a:ext cx="675258" cy="28574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252 61" o:spid="_x0000_s61" fillcolor="#FFFFFF" stroked="t" o:allowincell="f" style="position:absolute;margin-left:350.44885pt;margin-top:350.80194pt;width:53.169983pt;height:2.2499695pt;flip:y;z-index:111;mso-position-horizontal:absolute;mso-position-horizontal-relative:page;mso-position-vertical:absolute;mso-position-vertical-relative:page;mso-wrap-distance-left:8.999863pt;mso-wrap-distance-right:8.999863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51" behindDoc="0" locked="0" layoutInCell="1" hidden="0" allowOverlap="1">
                <wp:simplePos x="0" y="0"/>
                <wp:positionH relativeFrom="column">
                  <wp:posOffset>2842881</wp:posOffset>
                </wp:positionH>
                <wp:positionV relativeFrom="paragraph">
                  <wp:posOffset>3683640</wp:posOffset>
                </wp:positionV>
                <wp:extent cx="1098549" cy="352424"/>
                <wp:effectExtent l="0" t="0" r="0" b="0"/>
                <wp:wrapNone/>
                <wp:docPr id="62" name="_x0000_s1128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8549" cy="352424"/>
                        </a:xfrm>
                        <a:prstGeom prst="rect"/>
                        <a:solidFill>
                          <a:srgbClr val="FF0000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63">
                        <w:txbxContent>
                          <w:p>
                            <w:pPr>
                              <w:spacing w:line="360" w:lineRule="auto"/>
                              <w:jc w:val="center"/>
                            </w:pPr>
                            <w:r>
                              <w:t>现场检查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28 64" o:spid="_x0000_s64" fillcolor="#FF0000" stroked="t" style="position:absolute;margin-left:223.8489pt;margin-top:290.05045pt;width:86.49999pt;height:27.749989pt;z-index:51;mso-position-horizontal:absolute;mso-position-vertical:absolute;mso-wrap-distance-left:8.999863pt;mso-wrap-distance-right:8.999863pt;mso-wrap-style:square;">
                <v:stroke color="#000000"/>
                <v:textbox id="881" inset="2.54mm,1.27mm,2.54mm,1.27mm" o:insetmode="custom" style="layout-flow:horizontal;v-text-anchor:top;">
                  <w:txbxContent>
                    <w:p>
                      <w:pPr>
                        <w:spacing w:line="360" w:lineRule="auto"/>
                        <w:jc w:val="center"/>
                      </w:pPr>
                      <w:r>
                        <w:t>现场检查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49" behindDoc="0" locked="0" layoutInCell="1" hidden="0" allowOverlap="1">
                <wp:simplePos x="0" y="0"/>
                <wp:positionH relativeFrom="column">
                  <wp:posOffset>2842881</wp:posOffset>
                </wp:positionH>
                <wp:positionV relativeFrom="paragraph">
                  <wp:posOffset>3369315</wp:posOffset>
                </wp:positionV>
                <wp:extent cx="1098549" cy="304800"/>
                <wp:effectExtent l="0" t="0" r="0" b="0"/>
                <wp:wrapNone/>
                <wp:docPr id="65" name="_x0000_s112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8549" cy="30480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66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查检部门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27 67" o:spid="_x0000_s67" fillcolor="#FFFFFF" stroked="t" style="position:absolute;margin-left:223.8489pt;margin-top:265.30045pt;width:86.49999pt;height:24.000023pt;z-index:49;mso-position-horizontal:absolute;mso-position-vertical:absolute;mso-wrap-distance-left:8.999863pt;mso-wrap-distance-right:8.999863pt;mso-wrap-style:square;">
                <v:stroke color="#000000"/>
                <v:textbox id="882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查检部门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69" behindDoc="0" locked="0" layoutInCell="0" hidden="0" allowOverlap="1">
                <wp:simplePos x="0" y="0"/>
                <wp:positionH relativeFrom="page">
                  <wp:posOffset>276225</wp:posOffset>
                </wp:positionH>
                <wp:positionV relativeFrom="page">
                  <wp:posOffset>3916686</wp:posOffset>
                </wp:positionV>
                <wp:extent cx="3095625" cy="952"/>
                <wp:effectExtent l="0" t="0" r="0" b="0"/>
                <wp:wrapNone/>
                <wp:docPr id="68" name="_x0000_s1160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276225" y="3916686"/>
                          <a:ext cx="3095625" cy="952"/>
                        </a:xfrm>
                        <a:prstGeom prst="straightConnector1"/>
                        <a:solidFill>
                          <a:srgbClr val="FFFFFF"/>
                        </a:solidFill>
                        <a:ln w="31750" cmpd="sng" cap="flat">
                          <a:solidFill>
                            <a:srgbClr val="FF0000"/>
                          </a:solidFill>
                          <a:prstDash val="lgDashDot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160 69" o:spid="_x0000_s69" fillcolor="#FFFFFF" stroked="t" strokeweight="2.5pt" o:allowincell="f" style="position:absolute;margin-left:21.750034pt;margin-top:308.40054pt;width:243.75pt;height:0.07498169pt;z-index:69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dashstyle="longDashDot" color="#FF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67" behindDoc="0" locked="0" layoutInCell="1" hidden="0" allowOverlap="1">
                <wp:simplePos x="0" y="0"/>
                <wp:positionH relativeFrom="margin">
                  <wp:posOffset>2981959</wp:posOffset>
                </wp:positionH>
                <wp:positionV relativeFrom="paragraph">
                  <wp:posOffset>2912116</wp:posOffset>
                </wp:positionV>
                <wp:extent cx="1020059" cy="381000"/>
                <wp:effectExtent l="0" t="0" r="0" b="0"/>
                <wp:wrapNone/>
                <wp:docPr id="70" name="_x0000_s115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20059" cy="38100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noFill/>
                          <a:prstDash val="solid"/>
                          <a:miter/>
                        </a:ln>
                      </wps:spPr>
                      <wps:txbx id="71">
                        <w:txbxContent>
                          <w:p>
                            <w:pPr>
                              <w:spacing w:line="36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进入</w:t>
                            </w:r>
                            <w:r>
                              <w:rPr>
                                <w:color w:val="FF0000"/>
                              </w:rPr>
                              <w:t>查验环节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59 72" o:spid="_x0000_s72" fillcolor="#FFFFFF" stroked="f" style="position:absolute;margin-left:234.79999pt;margin-top:229.30054pt;width:80.31964pt;height:30.0pt;z-index:67;mso-position-horizontal:absolute;mso-position-horizontal-relative:margin;mso-position-vertical:absolute;mso-wrap-distance-left:8.999863pt;mso-wrap-distance-right:8.999863pt;mso-wrap-style:square;">
                <v:stroke color="#000000"/>
                <v:textbox id="883" inset="2.54mm,1.27mm,2.54mm,1.27mm" o:insetmode="custom" style="layout-flow:horizontal;v-text-anchor:top;">
                  <w:txbxContent>
                    <w:p>
                      <w:pPr>
                        <w:spacing w:line="360" w:lineRule="auto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进入</w:t>
                      </w:r>
                      <w:r>
                        <w:rPr>
                          <w:color w:val="FF0000"/>
                        </w:rPr>
                        <w:t>查验环节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71" behindDoc="0" locked="0" layoutInCell="0" hidden="0" allowOverlap="1">
                <wp:simplePos x="0" y="0"/>
                <wp:positionH relativeFrom="page">
                  <wp:posOffset>4427219</wp:posOffset>
                </wp:positionH>
                <wp:positionV relativeFrom="page">
                  <wp:posOffset>3916686</wp:posOffset>
                </wp:positionV>
                <wp:extent cx="3067050" cy="9525"/>
                <wp:effectExtent l="0" t="0" r="0" b="0"/>
                <wp:wrapNone/>
                <wp:docPr id="73" name="_x0000_s1161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4427219" y="3916686"/>
                          <a:ext cx="3067050" cy="9525"/>
                        </a:xfrm>
                        <a:prstGeom prst="straightConnector1"/>
                        <a:solidFill>
                          <a:srgbClr val="FFFFFF"/>
                        </a:solidFill>
                        <a:ln w="31750" cmpd="sng" cap="flat">
                          <a:solidFill>
                            <a:srgbClr val="FF0000"/>
                          </a:solidFill>
                          <a:prstDash val="lgDashDot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161 74" o:spid="_x0000_s74" fillcolor="#FFFFFF" stroked="t" strokeweight="2.5pt" o:allowincell="f" style="position:absolute;margin-left:348.59998pt;margin-top:308.4005pt;width:241.5pt;height:0.75pt;z-index:71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dashstyle="longDashDot" color="#FF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13" behindDoc="0" locked="0" layoutInCell="1" hidden="0" allowOverlap="1">
                <wp:simplePos x="0" y="0"/>
                <wp:positionH relativeFrom="column">
                  <wp:posOffset>2905080</wp:posOffset>
                </wp:positionH>
                <wp:positionV relativeFrom="paragraph">
                  <wp:posOffset>860399</wp:posOffset>
                </wp:positionV>
                <wp:extent cx="895350" cy="502197"/>
                <wp:effectExtent l="0" t="0" r="0" b="0"/>
                <wp:wrapNone/>
                <wp:docPr id="75" name="_x0000_s113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502197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76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收货人或其代理人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35 77" o:spid="_x0000_s77" fillcolor="#FFFFFF" stroked="t" style="position:absolute;margin-left:228.74652pt;margin-top:67.748pt;width:70.5pt;height:39.54307pt;z-index:113;mso-position-horizontal:absolute;mso-position-vertical:absolute;mso-wrap-distance-left:8.999863pt;mso-wrap-distance-right:8.999863pt;mso-wrap-style:square;">
                <v:stroke color="#000000"/>
                <v:textbox id="933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收货人或其代理人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115" behindDoc="0" locked="0" layoutInCell="1" hidden="0" allowOverlap="1">
                <wp:simplePos x="0" y="0"/>
                <wp:positionH relativeFrom="column">
                  <wp:posOffset>2914605</wp:posOffset>
                </wp:positionH>
                <wp:positionV relativeFrom="paragraph">
                  <wp:posOffset>1343540</wp:posOffset>
                </wp:positionV>
                <wp:extent cx="895350" cy="352425"/>
                <wp:effectExtent l="0" t="0" r="0" b="0"/>
                <wp:wrapNone/>
                <wp:docPr id="78" name="_x0000_s113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352425"/>
                        </a:xfrm>
                        <a:prstGeom prst="rect"/>
                        <a:solidFill>
                          <a:srgbClr val="FF0000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79">
                        <w:txbxContent>
                          <w:p>
                            <w:pPr>
                              <w:spacing w:line="360" w:lineRule="auto"/>
                              <w:jc w:val="center"/>
                            </w:pPr>
                            <w:r>
                              <w:t>入境申报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36 80" o:spid="_x0000_s80" fillcolor="#FF0000" stroked="t" style="position:absolute;margin-left:229.4965pt;margin-top:105.79055pt;width:70.5pt;height:27.750011pt;z-index:115;mso-position-horizontal:absolute;mso-position-vertical:absolute;mso-wrap-distance-left:8.999863pt;mso-wrap-distance-right:8.999863pt;mso-wrap-style:square;">
                <v:stroke color="#000000"/>
                <v:textbox id="934" inset="2.54mm,1.27mm,2.54mm,1.27mm" o:insetmode="custom" style="layout-flow:horizontal;v-text-anchor:top;">
                  <w:txbxContent>
                    <w:p>
                      <w:pPr>
                        <w:spacing w:line="360" w:lineRule="auto"/>
                        <w:jc w:val="center"/>
                      </w:pPr>
                      <w:r>
                        <w:t>入境申报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93" behindDoc="0" locked="0" layoutInCell="0" hidden="0" allowOverlap="1">
                <wp:simplePos x="0" y="0"/>
                <wp:positionH relativeFrom="page">
                  <wp:posOffset>3829050</wp:posOffset>
                </wp:positionH>
                <wp:positionV relativeFrom="page">
                  <wp:posOffset>2571753</wp:posOffset>
                </wp:positionV>
                <wp:extent cx="9525" cy="295275"/>
                <wp:effectExtent l="0" t="0" r="0" b="0"/>
                <wp:wrapNone/>
                <wp:docPr id="81" name="_x0000_s1229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H="1" rot="21600000">
                          <a:off x="3829050" y="2571753"/>
                          <a:ext cx="9525" cy="295275"/>
                        </a:xfrm>
                        <a:prstGeom prst="straightConnector1"/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  <a:tailEnd type="triangle" w="med" len="med"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229 82" o:spid="_x0000_s82" filled="f" stroked="t" o:allowincell="f" style="position:absolute;margin-left:301.5pt;margin-top:202.50026pt;width:0.7500305pt;height:23.250015pt;flip:x;z-index:93;mso-position-horizontal:absolute;mso-position-horizontal-relative:page;mso-position-vertical:absolute;mso-position-vertical-relative:page;mso-wrap-distance-left:8.999863pt;mso-wrap-distance-right:8.999863pt;">
                <v:stroke color="#000000" endarrow="block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53" behindDoc="0" locked="0" layoutInCell="1" hidden="0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2082803</wp:posOffset>
                </wp:positionV>
                <wp:extent cx="895350" cy="438150"/>
                <wp:effectExtent l="0" t="0" r="0" b="0"/>
                <wp:wrapNone/>
                <wp:docPr id="83" name="_x0000_s113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438150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84">
                        <w:txbxContent>
                          <w:p>
                            <w:pPr>
                              <w:spacing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综合业务部门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35 85" o:spid="_x0000_s85" fillcolor="#FFFFFF" stroked="t" style="position:absolute;margin-left:230.30003pt;margin-top:164.00024pt;width:70.5pt;height:34.500023pt;z-index:53;mso-position-horizontal:absolute;mso-position-vertical:absolute;mso-wrap-distance-left:8.999863pt;mso-wrap-distance-right:8.999863pt;mso-wrap-style:square;">
                <v:stroke color="#000000"/>
                <v:textbox id="850" inset="2.54mm,1.27mm,2.54mm,1.27mm" o:insetmode="custom" style="layout-flow:horizontal;v-text-anchor:top;">
                  <w:txbxContent>
                    <w:p>
                      <w:pPr>
                        <w:spacing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综合业务部门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55" behindDoc="0" locked="0" layoutInCell="1" hidden="0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2501903</wp:posOffset>
                </wp:positionV>
                <wp:extent cx="895350" cy="352425"/>
                <wp:effectExtent l="0" t="0" r="0" b="0"/>
                <wp:wrapNone/>
                <wp:docPr id="86" name="_x0000_s113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95350" cy="352425"/>
                        </a:xfrm>
                        <a:prstGeom prst="rect"/>
                        <a:solidFill>
                          <a:srgbClr val="FF0000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 id="87">
                        <w:txbxContent>
                          <w:p>
                            <w:pPr>
                              <w:spacing w:line="360" w:lineRule="auto"/>
                              <w:jc w:val="center"/>
                            </w:pPr>
                            <w:r>
                              <w:t>审单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36 88" o:spid="_x0000_s88" fillcolor="#FF0000" stroked="t" style="position:absolute;margin-left:230.30003pt;margin-top:197.00024pt;width:70.5pt;height:27.750011pt;z-index:55;mso-position-horizontal:absolute;mso-position-vertical:absolute;mso-wrap-distance-left:8.999863pt;mso-wrap-distance-right:8.999863pt;mso-wrap-style:square;">
                <v:stroke color="#000000"/>
                <v:textbox id="889" inset="2.54mm,1.27mm,2.54mm,1.27mm" o:insetmode="custom" style="layout-flow:horizontal;v-text-anchor:top;">
                  <w:txbxContent>
                    <w:p>
                      <w:pPr>
                        <w:spacing w:line="360" w:lineRule="auto"/>
                        <w:jc w:val="center"/>
                      </w:pPr>
                      <w:r>
                        <w:t>审单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65" behindDoc="0" locked="0" layoutInCell="0" hidden="0" allowOverlap="1">
                <wp:simplePos x="0" y="0"/>
                <wp:positionH relativeFrom="page">
                  <wp:posOffset>4754238</wp:posOffset>
                </wp:positionH>
                <wp:positionV relativeFrom="page">
                  <wp:posOffset>3648078</wp:posOffset>
                </wp:positionV>
                <wp:extent cx="2332990" cy="76200"/>
                <wp:effectExtent l="0" t="0" r="0" b="0"/>
                <wp:wrapNone/>
                <wp:docPr id="89" name="_x0000_s1158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332990" cy="76200"/>
                        </a:xfrm>
                        <a:custGeom>
                          <a:gdLst>
                            <a:gd name="T1" fmla="*/ 0 w 21600"/>
                            <a:gd name="T2" fmla="*/ 0 h 21600"/>
                            <a:gd name="T3" fmla="*/ 21600 w 21600"/>
                            <a:gd name="T4" fmla="*/ 21600 h 21600"/>
                          </a:gdLst>
                          <a:rect l="T1" t="T2" r="T3" b="T4"/>
                          <a:pathLst>
                            <a:path w="21600" h="21600">
                              <a:moveTo>
                                <a:pt x="0" y="0"/>
                              </a:moveTo>
                              <a:cubicBezTo>
                                <a:pt x="875" y="9969"/>
                                <a:pt x="1766" y="19938"/>
                                <a:pt x="3876" y="20769"/>
                              </a:cubicBezTo>
                              <a:cubicBezTo>
                                <a:pt x="5986" y="21600"/>
                                <a:pt x="9705" y="6092"/>
                                <a:pt x="12659" y="4984"/>
                              </a:cubicBezTo>
                              <a:cubicBezTo>
                                <a:pt x="15613" y="3876"/>
                                <a:pt x="20115" y="11907"/>
                                <a:pt x="21600" y="14123"/>
                              </a:cubicBezTo>
                            </a:path>
                          </a:pathLst>
                        </a:custGeom>
                        <a:noFill/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0" id="_x0000_s1158 90" o:spid="_x0000_s90" filled="f" stroked="t" o:allowincell="f" coordsize="3674,120" path="m,c148,55,300,110,659,115c1018,119,1650,33,2153,27c2655,21,3421,66,3674,78e" style="position:absolute;margin-left:374.34946pt;margin-top:287.25027pt;width:183.70001pt;height:6.0pt;z-index:65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0" distB="0" distL="114298" distR="114298" simplePos="0" relativeHeight="59" behindDoc="0" locked="0" layoutInCell="1" hidden="0" allowOverlap="1">
                <wp:simplePos x="0" y="0"/>
                <wp:positionH relativeFrom="column">
                  <wp:posOffset>4249415</wp:posOffset>
                </wp:positionH>
                <wp:positionV relativeFrom="paragraph">
                  <wp:posOffset>606453</wp:posOffset>
                </wp:positionV>
                <wp:extent cx="2221129" cy="2174792"/>
                <wp:effectExtent l="0" t="0" r="0" b="0"/>
                <wp:wrapNone/>
                <wp:docPr id="91" name="_x0000_s115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21129" cy="2174792"/>
                        </a:xfrm>
                        <a:prstGeom prst="rect"/>
                        <a:solidFill>
                          <a:srgbClr val="FFFFFF"/>
                        </a:solidFill>
                        <a:ln w="9525" cmpd="sng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 id="92">
                        <w:txbxContent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ind w:firstLineChars="200" w:firstLine="360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进口危险化学品的收货人或者其代理人报关时，填报事项应包括危险类别、包装类别（散装产品除外）、联合国危险货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物编号（UN编号）、联合国危险货物包装标记（包装UN标记）（散装产品除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外）等，还应提供下列材料：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（一）《进口危险化学品企业符合性声明》（样式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海关总署公告2020年第129号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（二）对需要添加抑制剂或稳定剂的产品，应提供实际添加抑制剂或稳定剂的名称、数量等情况说明；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   （三）中文危险公示标签（散装产品除外）、中文安全数据单的样本。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202" id="_x0000_s1155 93" o:spid="_x0000_s93" fillcolor="#FFFFFF" stroked="t" style="position:absolute;margin-left:334.5996pt;margin-top:47.752213pt;width:174.89207pt;height:171.24347pt;z-index:59;mso-position-horizontal:absolute;mso-position-vertical:absolute;mso-wrap-distance-left:8.999863pt;mso-wrap-distance-right:8.999863pt;mso-wrap-style:square;">
                <v:stroke color="#FFFFFF"/>
                <v:textbox id="884" inset="2.54mm,1.27mm,2.54mm,1.27mm" o:insetmode="custom" style="layout-flow:horizontal;v-text-anchor:top;">
                  <w:txbxContent>
                    <w:p>
                      <w:pPr>
                        <w:adjustRightInd w:val="0"/>
                        <w:snapToGrid w:val="0"/>
                        <w:spacing w:line="240" w:lineRule="auto"/>
                        <w:ind w:firstLineChars="200" w:firstLine="360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进口危险化学品的收货人或者其代理人报关时，填报事项应包括危险类别、包装类别（散装产品除外）、联合国危险货</w:t>
                      </w:r>
                      <w:r>
                        <w:rPr>
                          <w:sz w:val="18"/>
                          <w:szCs w:val="18"/>
                        </w:rPr>
                        <w:t>物编号（UN编号）、联合国危险货物包装标记（包装UN标记）（散装产品除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外）等，还应提供下列材料：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（一）《进口危险化学品企业符合性声明》（样式</w:t>
                      </w:r>
                      <w:r>
                        <w:rPr>
                          <w:sz w:val="18"/>
                          <w:szCs w:val="18"/>
                        </w:rPr>
                        <w:t>海关总署公告2020年第129号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）；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（二）对需要添加抑制剂或稳定剂的产品，应提供实际添加抑制剂或稳定剂的名称、数量等情况说明；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   （三）中文危险公示标签（散装产品除外）、中文安全数据单的样本。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63" behindDoc="0" locked="0" layoutInCell="0" hidden="0" allowOverlap="1">
                <wp:simplePos x="0" y="0"/>
                <wp:positionH relativeFrom="page">
                  <wp:posOffset>7039603</wp:posOffset>
                </wp:positionH>
                <wp:positionV relativeFrom="page">
                  <wp:posOffset>1390678</wp:posOffset>
                </wp:positionV>
                <wp:extent cx="28574" cy="2163680"/>
                <wp:effectExtent l="0" t="0" r="0" b="0"/>
                <wp:wrapNone/>
                <wp:docPr id="94" name="_x0000_s1157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7039603" y="1390678"/>
                          <a:ext cx="28574" cy="2163680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157 95" o:spid="_x0000_s95" fillcolor="#FFFFFF" stroked="t" o:allowincell="f" style="position:absolute;margin-left:554.2995pt;margin-top:109.5022pt;width:2.25pt;height:170.36853pt;z-index:63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r>
        <mc:AlternateContent>
          <mc:Choice Requires="wps">
            <w:drawing>
              <wp:anchor distT="182880" distB="91440" distL="182880" distR="182880" simplePos="0" relativeHeight="61" behindDoc="0" locked="0" layoutInCell="0" hidden="0" allowOverlap="1">
                <wp:simplePos x="0" y="0"/>
                <wp:positionH relativeFrom="page">
                  <wp:posOffset>4696453</wp:posOffset>
                </wp:positionH>
                <wp:positionV relativeFrom="page">
                  <wp:posOffset>1343053</wp:posOffset>
                </wp:positionV>
                <wp:extent cx="2333625" cy="952"/>
                <wp:effectExtent l="0" t="0" r="0" b="0"/>
                <wp:wrapNone/>
                <wp:docPr id="96" name="_x0000_s1156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4696453" y="1343053"/>
                          <a:ext cx="2333625" cy="952"/>
                        </a:xfrm>
                        <a:prstGeom prst="straightConnector1"/>
                        <a:solidFill>
                          <a:srgbClr val="FFFFFF"/>
                        </a:solidFill>
                        <a:ln w="9525" cmpd="sng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type="#_x0000_t32" id="_x0000_s1156 97" o:spid="_x0000_s97" fillcolor="#FFFFFF" stroked="t" o:allowincell="f" style="position:absolute;margin-left:369.7995pt;margin-top:105.75226pt;width:183.75pt;height:0.07500458pt;z-index:61;mso-position-horizontal:absolute;mso-position-horizontal-relative:page;mso-position-vertical:absolute;mso-position-vertical-relative:page;mso-wrap-distance-top:14.400001pt;mso-wrap-distance-left:14.400001pt;mso-wrap-distance-bottom:7.2000003pt;mso-wrap-distance-right:14.400001pt;">
                <v:stroke color="#000000"/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alloon Text"/>
    <w:basedOn w:val="0"/>
    <w:pPr>
      <w:spacing w:line="240" w:lineRule="auto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63</TotalTime>
  <Application>Yozo_Office27021597764231179</Application>
  <Pages>1</Pages>
  <Words>0</Words>
  <Characters>0</Characters>
  <Lines>2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chen_xinghua</dc:creator>
  <cp:lastModifiedBy>user</cp:lastModifiedBy>
  <cp:revision>6</cp:revision>
  <cp:lastPrinted>2020-09-15T10:23:00Z</cp:lastPrinted>
  <dcterms:created xsi:type="dcterms:W3CDTF">2020-09-16T07:12:00Z</dcterms:created>
  <dcterms:modified xsi:type="dcterms:W3CDTF">2023-03-15T05:08:39Z</dcterms:modified>
</cp:coreProperties>
</file>