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蛇口海关“关长接待日”预约登记表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209</Words>
  <Characters>209</Characters>
  <Lines>52</Lines>
  <Paragraphs>26</Paragraphs>
  <CharactersWithSpaces>209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胡家根</cp:lastModifiedBy>
  <cp:revision>3</cp:revision>
  <dcterms:created xsi:type="dcterms:W3CDTF">2022-08-05T01:22:00Z</dcterms:created>
  <dcterms:modified xsi:type="dcterms:W3CDTF">2026-09-01T09:19:49Z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